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Manylion cysylltu"/>
      </w:tblPr>
      <w:tblGrid>
        <w:gridCol w:w="7230"/>
        <w:gridCol w:w="3118"/>
      </w:tblGrid>
      <w:tr w:rsidR="00F23075" w14:paraId="7A4FA096" w14:textId="77777777" w:rsidTr="001F62AC">
        <w:trPr>
          <w:cantSplit/>
          <w:trHeight w:hRule="exact" w:val="227"/>
          <w:tblHeader/>
        </w:trPr>
        <w:tc>
          <w:tcPr>
            <w:tcW w:w="7230" w:type="dxa"/>
            <w:vAlign w:val="center"/>
          </w:tcPr>
          <w:p w14:paraId="7A4FA094" w14:textId="77777777" w:rsidR="00891271" w:rsidRPr="000529AF" w:rsidRDefault="001F62AC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r w:rsidRPr="000529AF">
              <w:rPr>
                <w:rFonts w:eastAsia="Arial" w:cstheme="minorHAnsi"/>
                <w:color w:val="231F20"/>
                <w:spacing w:val="-1"/>
                <w:w w:val="90"/>
                <w:lang w:val="cy-GB"/>
              </w:rPr>
              <w:t>Dyddiad/Date</w:t>
            </w:r>
          </w:p>
        </w:tc>
        <w:tc>
          <w:tcPr>
            <w:tcW w:w="3118" w:type="dxa"/>
            <w:vAlign w:val="center"/>
          </w:tcPr>
          <w:p w14:paraId="7A4FA095" w14:textId="77777777" w:rsidR="00891271" w:rsidRPr="000529AF" w:rsidRDefault="001F62AC" w:rsidP="00B308B2">
            <w:pPr>
              <w:spacing w:line="200" w:lineRule="exact"/>
              <w:ind w:right="-283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6 Mawrth</w:t>
            </w:r>
          </w:p>
        </w:tc>
      </w:tr>
      <w:tr w:rsidR="00F23075" w14:paraId="7A4FA099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7A4FA097" w14:textId="77777777" w:rsidR="00891271" w:rsidRPr="000529AF" w:rsidRDefault="001F62AC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r w:rsidRPr="000529AF">
              <w:rPr>
                <w:rFonts w:eastAsia="Arial" w:cstheme="minorHAnsi"/>
                <w:color w:val="231F20"/>
                <w:w w:val="90"/>
                <w:lang w:val="cy-GB"/>
              </w:rPr>
              <w:t>Llinell Uniongyrchol/Direct Line</w:t>
            </w:r>
          </w:p>
        </w:tc>
        <w:tc>
          <w:tcPr>
            <w:tcW w:w="3118" w:type="dxa"/>
            <w:vAlign w:val="center"/>
          </w:tcPr>
          <w:p w14:paraId="7A4FA098" w14:textId="77777777" w:rsidR="00891271" w:rsidRPr="000529AF" w:rsidRDefault="001F62AC" w:rsidP="00B308B2">
            <w:pPr>
              <w:spacing w:line="200" w:lineRule="exact"/>
              <w:ind w:right="-283"/>
              <w:rPr>
                <w:rFonts w:cstheme="minorHAnsi"/>
              </w:rPr>
            </w:pPr>
            <w:r w:rsidRPr="000529AF">
              <w:rPr>
                <w:rFonts w:cstheme="minorHAnsi"/>
                <w:lang w:val="cy-GB"/>
              </w:rPr>
              <w:t>01639 686463</w:t>
            </w:r>
          </w:p>
        </w:tc>
      </w:tr>
      <w:tr w:rsidR="00F23075" w14:paraId="7A4FA09C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7A4FA09A" w14:textId="77777777" w:rsidR="00891271" w:rsidRPr="000529AF" w:rsidRDefault="001F62AC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r>
              <w:rPr>
                <w:rFonts w:eastAsia="Arial" w:cstheme="minorHAnsi"/>
                <w:color w:val="231F20"/>
                <w:w w:val="85"/>
                <w:lang w:val="cy-GB"/>
              </w:rPr>
              <w:t>E-bost/Email</w:t>
            </w:r>
          </w:p>
        </w:tc>
        <w:tc>
          <w:tcPr>
            <w:tcW w:w="3118" w:type="dxa"/>
            <w:vAlign w:val="center"/>
          </w:tcPr>
          <w:p w14:paraId="7A4FA09B" w14:textId="77777777" w:rsidR="00891271" w:rsidRPr="000529AF" w:rsidRDefault="001F62AC" w:rsidP="00B308B2">
            <w:pPr>
              <w:spacing w:line="200" w:lineRule="exact"/>
              <w:ind w:right="-283"/>
              <w:rPr>
                <w:rFonts w:cstheme="minorHAnsi"/>
              </w:rPr>
            </w:pPr>
            <w:hyperlink r:id="rId8" w:history="1">
              <w:r w:rsidR="00B308B2" w:rsidRPr="00D721C7">
                <w:rPr>
                  <w:rStyle w:val="Hyperlink"/>
                  <w:rFonts w:cstheme="minorHAnsi"/>
                  <w:lang w:val="cy-GB"/>
                </w:rPr>
                <w:t>environment@npt.gov.uk</w:t>
              </w:r>
            </w:hyperlink>
            <w:r>
              <w:rPr>
                <w:rFonts w:cs="Calibri"/>
                <w:lang w:val="cy-GB"/>
              </w:rPr>
              <w:t xml:space="preserve"> </w:t>
            </w:r>
          </w:p>
        </w:tc>
      </w:tr>
      <w:tr w:rsidR="00F23075" w14:paraId="7A4FA09F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7A4FA09D" w14:textId="77777777" w:rsidR="00891271" w:rsidRPr="000529AF" w:rsidRDefault="001F62AC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r w:rsidRPr="000529AF">
              <w:rPr>
                <w:rFonts w:eastAsia="Arial" w:cstheme="minorHAnsi"/>
                <w:color w:val="231F20"/>
                <w:w w:val="85"/>
                <w:lang w:val="cy-GB"/>
              </w:rPr>
              <w:t>Cyswllt/Contact</w:t>
            </w:r>
          </w:p>
        </w:tc>
        <w:tc>
          <w:tcPr>
            <w:tcW w:w="3118" w:type="dxa"/>
            <w:vAlign w:val="center"/>
          </w:tcPr>
          <w:p w14:paraId="7A4FA09E" w14:textId="77777777" w:rsidR="00891271" w:rsidRPr="000529AF" w:rsidRDefault="001F62AC" w:rsidP="00B308B2">
            <w:pPr>
              <w:spacing w:line="200" w:lineRule="exact"/>
              <w:ind w:right="-283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Mr. Hasan Hasan</w:t>
            </w:r>
          </w:p>
        </w:tc>
      </w:tr>
      <w:tr w:rsidR="00F23075" w14:paraId="7A4FA0A2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7A4FA0A0" w14:textId="77777777" w:rsidR="00891271" w:rsidRPr="000529AF" w:rsidRDefault="001F62AC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r w:rsidRPr="000529AF">
              <w:rPr>
                <w:rFonts w:eastAsia="Arial" w:cstheme="minorHAnsi"/>
                <w:color w:val="231F20"/>
                <w:w w:val="85"/>
                <w:lang w:val="cy-GB"/>
              </w:rPr>
              <w:t>Eich cyf/Your ref</w:t>
            </w:r>
          </w:p>
        </w:tc>
        <w:tc>
          <w:tcPr>
            <w:tcW w:w="3118" w:type="dxa"/>
            <w:vAlign w:val="center"/>
          </w:tcPr>
          <w:p w14:paraId="7A4FA0A1" w14:textId="77777777" w:rsidR="00891271" w:rsidRPr="000529AF" w:rsidRDefault="00891271" w:rsidP="00B308B2">
            <w:pPr>
              <w:spacing w:line="200" w:lineRule="exact"/>
              <w:ind w:right="-283"/>
              <w:rPr>
                <w:rFonts w:cstheme="minorHAnsi"/>
              </w:rPr>
            </w:pPr>
          </w:p>
        </w:tc>
      </w:tr>
      <w:tr w:rsidR="00F23075" w14:paraId="7A4FA0A5" w14:textId="77777777" w:rsidTr="00B308B2">
        <w:trPr>
          <w:cantSplit/>
          <w:trHeight w:hRule="exact" w:val="227"/>
        </w:trPr>
        <w:tc>
          <w:tcPr>
            <w:tcW w:w="7230" w:type="dxa"/>
            <w:vAlign w:val="center"/>
          </w:tcPr>
          <w:p w14:paraId="7A4FA0A3" w14:textId="77777777" w:rsidR="00891271" w:rsidRPr="000529AF" w:rsidRDefault="001F62AC" w:rsidP="00047D4C">
            <w:pPr>
              <w:tabs>
                <w:tab w:val="left" w:pos="6804"/>
              </w:tabs>
              <w:spacing w:line="200" w:lineRule="exact"/>
              <w:ind w:right="141"/>
              <w:jc w:val="right"/>
              <w:rPr>
                <w:rFonts w:cstheme="minorHAnsi"/>
              </w:rPr>
            </w:pPr>
            <w:r w:rsidRPr="000529AF">
              <w:rPr>
                <w:rFonts w:eastAsia="Arial" w:cstheme="minorHAnsi"/>
                <w:color w:val="231F20"/>
                <w:w w:val="85"/>
                <w:lang w:val="cy-GB"/>
              </w:rPr>
              <w:t>Ein cyf/Our ref</w:t>
            </w:r>
          </w:p>
        </w:tc>
        <w:tc>
          <w:tcPr>
            <w:tcW w:w="3118" w:type="dxa"/>
            <w:vAlign w:val="center"/>
          </w:tcPr>
          <w:p w14:paraId="7A4FA0A4" w14:textId="77777777" w:rsidR="00891271" w:rsidRPr="000529AF" w:rsidRDefault="001F62AC" w:rsidP="00B308B2">
            <w:pPr>
              <w:spacing w:line="200" w:lineRule="exact"/>
              <w:ind w:right="-283"/>
              <w:rPr>
                <w:rFonts w:cstheme="minorHAnsi"/>
              </w:rPr>
            </w:pPr>
            <w:r>
              <w:rPr>
                <w:rFonts w:cstheme="minorHAnsi"/>
                <w:lang w:val="cy-GB"/>
              </w:rPr>
              <w:t>HH/DD/MEL</w:t>
            </w:r>
          </w:p>
        </w:tc>
      </w:tr>
    </w:tbl>
    <w:p w14:paraId="7A4FA0A6" w14:textId="77777777" w:rsidR="00A75005" w:rsidRPr="00755D0F" w:rsidRDefault="001F62AC" w:rsidP="00755D0F">
      <w:pPr>
        <w:pStyle w:val="BodyText"/>
      </w:pPr>
      <w:r w:rsidRPr="000529AF">
        <w:rPr>
          <w:lang w:val="cy-GB"/>
        </w:rPr>
        <w:t xml:space="preserve"> </w:t>
      </w:r>
    </w:p>
    <w:p w14:paraId="7A4FA0A7" w14:textId="77777777" w:rsidR="00A75005" w:rsidRPr="00B308B2" w:rsidRDefault="001F62AC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>At y Perchennog/Deiliad,</w:t>
      </w:r>
    </w:p>
    <w:p w14:paraId="7A4FA0A8" w14:textId="77777777" w:rsidR="00A75005" w:rsidRDefault="00A75005" w:rsidP="00EC49C1">
      <w:pPr>
        <w:pStyle w:val="BodyText"/>
        <w:ind w:left="0" w:right="1276"/>
        <w:jc w:val="both"/>
        <w:rPr>
          <w:rFonts w:cs="Arial"/>
          <w:sz w:val="28"/>
          <w:szCs w:val="28"/>
        </w:rPr>
      </w:pPr>
    </w:p>
    <w:p w14:paraId="7A4FA0A9" w14:textId="77777777" w:rsidR="00A75005" w:rsidRDefault="001F62AC" w:rsidP="00EC49C1">
      <w:pPr>
        <w:pStyle w:val="BodyText"/>
        <w:ind w:left="567" w:right="1276" w:hanging="567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B308B2">
        <w:rPr>
          <w:rFonts w:ascii="Calibri" w:hAnsi="Calibri" w:cstheme="minorHAnsi"/>
          <w:b/>
          <w:bCs/>
          <w:sz w:val="28"/>
          <w:szCs w:val="28"/>
          <w:lang w:val="cy-GB"/>
        </w:rPr>
        <w:t>Parthed:</w:t>
      </w:r>
      <w:r w:rsidRPr="00B308B2">
        <w:rPr>
          <w:rFonts w:ascii="Calibri" w:hAnsi="Calibri" w:cstheme="minorHAnsi"/>
          <w:b/>
          <w:bCs/>
          <w:sz w:val="28"/>
          <w:szCs w:val="28"/>
          <w:lang w:val="cy-GB"/>
        </w:rPr>
        <w:tab/>
      </w:r>
      <w:r w:rsidRPr="00B308B2">
        <w:rPr>
          <w:rFonts w:ascii="Calibri" w:hAnsi="Calibri" w:cstheme="minorHAnsi"/>
          <w:b/>
          <w:bCs/>
          <w:sz w:val="28"/>
          <w:szCs w:val="28"/>
          <w:u w:val="single"/>
          <w:lang w:val="cy-GB"/>
        </w:rPr>
        <w:t>Dymchwel Adeiladau Ysgol Gynradd</w:t>
      </w:r>
    </w:p>
    <w:p w14:paraId="7A4FA0AA" w14:textId="3DB18A1B" w:rsidR="00B308B2" w:rsidRPr="00B308B2" w:rsidRDefault="005D11F2" w:rsidP="00EC49C1">
      <w:pPr>
        <w:pStyle w:val="BodyText"/>
        <w:ind w:left="567" w:right="1276" w:hanging="567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D141C">
        <w:rPr>
          <w:rFonts w:ascii="Calibri" w:hAnsi="Calibri" w:cstheme="minorHAnsi"/>
          <w:b/>
          <w:bCs/>
          <w:sz w:val="28"/>
          <w:szCs w:val="28"/>
          <w:lang w:val="cy-GB"/>
        </w:rPr>
        <w:t xml:space="preserve">                      </w:t>
      </w:r>
      <w:r>
        <w:rPr>
          <w:rFonts w:ascii="Calibri" w:hAnsi="Calibri" w:cstheme="minorHAnsi"/>
          <w:b/>
          <w:bCs/>
          <w:sz w:val="28"/>
          <w:szCs w:val="28"/>
          <w:u w:val="single"/>
          <w:lang w:val="cy-GB"/>
        </w:rPr>
        <w:t>Ysgol Gynradd Godre'r Graig, Heol Graig, Godre'r-graig SA9 2NY</w:t>
      </w:r>
    </w:p>
    <w:p w14:paraId="7A4FA0AB" w14:textId="77777777" w:rsidR="00A75005" w:rsidRPr="00755D0F" w:rsidRDefault="00A75005" w:rsidP="00755D0F">
      <w:pPr>
        <w:pStyle w:val="BodyText"/>
      </w:pPr>
    </w:p>
    <w:p w14:paraId="7A4FA0AC" w14:textId="77777777" w:rsidR="00A75005" w:rsidRDefault="001F62AC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 xml:space="preserve">Rwy'n ysgrifennu atoch i'ch hysbysu am waith dymchwel y bwriedir ei wneud yn eich ardal. </w:t>
      </w:r>
    </w:p>
    <w:p w14:paraId="7A4FA0AD" w14:textId="77777777" w:rsidR="00B308B2" w:rsidRDefault="00B308B2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</w:p>
    <w:p w14:paraId="7A4FA0AE" w14:textId="77777777" w:rsidR="00B308B2" w:rsidRDefault="001F62AC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>Gweler yn amgaeëdig gopi o'r Hysbysiad a gyflwynwyd i Reoli Adeiladau, Y Ceiau, Ffordd Brunel, Parc Ynni Baglan, Castell-nedd SA11 2GG o dan adran 80 o Ddeddf Adeila</w:t>
      </w:r>
      <w:r>
        <w:rPr>
          <w:rFonts w:asciiTheme="minorHAnsi" w:hAnsiTheme="minorHAnsi" w:cstheme="minorHAnsi"/>
          <w:sz w:val="28"/>
          <w:szCs w:val="28"/>
          <w:lang w:val="cy-GB"/>
        </w:rPr>
        <w:t>du 1984.</w:t>
      </w:r>
    </w:p>
    <w:p w14:paraId="7A4FA0AF" w14:textId="77777777" w:rsidR="00755D0F" w:rsidRPr="00755D0F" w:rsidRDefault="00755D0F" w:rsidP="00755D0F">
      <w:pPr>
        <w:pStyle w:val="BodyText"/>
      </w:pPr>
    </w:p>
    <w:p w14:paraId="7A4FA0B0" w14:textId="77777777" w:rsidR="00DB5218" w:rsidRDefault="001F62AC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>Bydd y rhaglen waith fel a ganlyn;</w:t>
      </w:r>
    </w:p>
    <w:p w14:paraId="7A4FA0B1" w14:textId="77777777" w:rsidR="00DB5218" w:rsidRPr="00755D0F" w:rsidRDefault="00DB5218" w:rsidP="00755D0F">
      <w:pPr>
        <w:pStyle w:val="BodyText"/>
      </w:pPr>
    </w:p>
    <w:p w14:paraId="7A4FA0B2" w14:textId="77777777" w:rsidR="00DB5218" w:rsidRDefault="001F62AC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 xml:space="preserve">Caiff gwasanaethau eu datgysylltu yn yr wythnos sy'n dechrau 25 Mawrth 2024. </w:t>
      </w:r>
    </w:p>
    <w:p w14:paraId="7A4FA0B3" w14:textId="77777777" w:rsidR="00DB5218" w:rsidRDefault="001F62AC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>Bydd y gwaith stripio meddal mewnol yn dechrau yn yr wythnos sy'n dechrau 8 Ebrill 2024.</w:t>
      </w:r>
    </w:p>
    <w:p w14:paraId="7A4FA0B4" w14:textId="77777777" w:rsidR="00DB5218" w:rsidRDefault="001F62AC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 xml:space="preserve">Bydd y gwaith stripio meddal allanol a </w:t>
      </w:r>
      <w:r>
        <w:rPr>
          <w:rFonts w:asciiTheme="minorHAnsi" w:hAnsiTheme="minorHAnsi" w:cstheme="minorHAnsi"/>
          <w:sz w:val="28"/>
          <w:szCs w:val="28"/>
          <w:lang w:val="cy-GB"/>
        </w:rPr>
        <w:t>gwaith i gael gwared ar y to yn dechrau yn yr wythnos sy'n dechrau 22 Ebrill 2024.</w:t>
      </w:r>
    </w:p>
    <w:p w14:paraId="7A4FA0B5" w14:textId="77777777" w:rsidR="00DB5218" w:rsidRDefault="001F62AC" w:rsidP="00755D0F">
      <w:pPr>
        <w:pStyle w:val="BodyText"/>
        <w:numPr>
          <w:ilvl w:val="0"/>
          <w:numId w:val="1"/>
        </w:numPr>
        <w:ind w:left="567" w:right="1276" w:hanging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>Bydd y gwaith i gael gwared ar y waliau ac i adeiladu bwnd yn dechrau yn yr wythnos sy'n dechrau 29 Ebrill 2024.</w:t>
      </w:r>
    </w:p>
    <w:p w14:paraId="7A4FA0B6" w14:textId="77777777" w:rsidR="00DB5218" w:rsidRDefault="001F62AC" w:rsidP="00755D0F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>Bydd y gwaith ar y safle'n cael ei gwblhau ar 31 Mai 2024.</w:t>
      </w:r>
    </w:p>
    <w:p w14:paraId="7A4FA0B7" w14:textId="77777777" w:rsidR="00755D0F" w:rsidRPr="00755D0F" w:rsidRDefault="00755D0F" w:rsidP="00755D0F">
      <w:pPr>
        <w:pStyle w:val="BodyText"/>
      </w:pPr>
    </w:p>
    <w:p w14:paraId="7A4FA0B8" w14:textId="77777777" w:rsidR="00B308B2" w:rsidRPr="00E767D8" w:rsidRDefault="001F62AC" w:rsidP="00EC49C1">
      <w:pPr>
        <w:pStyle w:val="BodyText"/>
        <w:ind w:left="0" w:right="1276"/>
        <w:jc w:val="both"/>
        <w:rPr>
          <w:rFonts w:asciiTheme="minorHAnsi" w:hAnsiTheme="minorHAnsi" w:cstheme="minorHAnsi"/>
          <w:sz w:val="28"/>
          <w:szCs w:val="28"/>
          <w:lang w:val="de-DE"/>
        </w:rPr>
      </w:pPr>
      <w:r>
        <w:rPr>
          <w:rFonts w:asciiTheme="minorHAnsi" w:hAnsiTheme="minorHAnsi" w:cstheme="minorHAnsi"/>
          <w:sz w:val="28"/>
          <w:szCs w:val="28"/>
          <w:lang w:val="cy-GB"/>
        </w:rPr>
        <w:t>Os oes angen cymorth pellach arnoch, ffoniwch Hasan Hasan ar (01639) 686463 neu 07805013727</w:t>
      </w:r>
    </w:p>
    <w:p w14:paraId="7A4FA0B9" w14:textId="77777777" w:rsidR="00B308B2" w:rsidRPr="00E767D8" w:rsidRDefault="00B308B2" w:rsidP="00755D0F">
      <w:pPr>
        <w:pStyle w:val="BodyText"/>
        <w:rPr>
          <w:lang w:val="de-DE"/>
        </w:rPr>
      </w:pPr>
    </w:p>
    <w:p w14:paraId="7A4FA0BA" w14:textId="77777777" w:rsidR="00A75005" w:rsidRPr="00B308B2" w:rsidRDefault="001F62AC" w:rsidP="005919F3">
      <w:pPr>
        <w:pStyle w:val="BodyText"/>
        <w:ind w:left="0"/>
        <w:rPr>
          <w:rFonts w:asciiTheme="minorHAnsi" w:hAnsiTheme="minorHAnsi" w:cstheme="minorHAnsi"/>
          <w:sz w:val="28"/>
          <w:szCs w:val="28"/>
        </w:rPr>
      </w:pPr>
      <w:r w:rsidRPr="00B308B2">
        <w:rPr>
          <w:rFonts w:asciiTheme="minorHAnsi" w:hAnsiTheme="minorHAnsi" w:cstheme="minorHAnsi"/>
          <w:sz w:val="28"/>
          <w:szCs w:val="28"/>
          <w:lang w:val="cy-GB"/>
        </w:rPr>
        <w:t>Yn gywir,</w:t>
      </w:r>
    </w:p>
    <w:p w14:paraId="7A4FA0BB" w14:textId="77777777" w:rsidR="00EC49C1" w:rsidRDefault="001F62AC" w:rsidP="005919F3">
      <w:pPr>
        <w:pStyle w:val="BodyText"/>
        <w:ind w:left="0"/>
        <w:rPr>
          <w:rFonts w:cs="Arial"/>
          <w:sz w:val="28"/>
          <w:szCs w:val="28"/>
        </w:rPr>
      </w:pPr>
      <w:bookmarkStart w:id="0" w:name="_GoBack"/>
      <w:r>
        <w:rPr>
          <w:rFonts w:cs="Arial"/>
          <w:noProof/>
          <w:sz w:val="28"/>
          <w:szCs w:val="28"/>
          <w:lang w:val="en-GB" w:eastAsia="en-GB"/>
        </w:rPr>
        <w:drawing>
          <wp:inline distT="0" distB="0" distL="0" distR="0" wp14:anchorId="7A4FA0BE" wp14:editId="0F85D71F">
            <wp:extent cx="1153758" cy="314325"/>
            <wp:effectExtent l="0" t="0" r="8890" b="0"/>
            <wp:docPr id="1" name="Picture 1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57081" name="HH's Signa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195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A4FA0BC" w14:textId="77777777" w:rsidR="00A75005" w:rsidRDefault="001F62AC" w:rsidP="005919F3">
      <w:pPr>
        <w:pStyle w:val="BodyText"/>
        <w:ind w:left="0"/>
        <w:rPr>
          <w:rFonts w:cs="Arial"/>
          <w:sz w:val="28"/>
          <w:szCs w:val="28"/>
        </w:rPr>
      </w:pPr>
      <w:r>
        <w:rPr>
          <w:rFonts w:cs="Arial"/>
          <w:sz w:val="28"/>
          <w:szCs w:val="28"/>
          <w:lang w:val="cy-GB"/>
        </w:rPr>
        <w:t>_______________________________________</w:t>
      </w:r>
    </w:p>
    <w:p w14:paraId="7A4FA0BD" w14:textId="77777777" w:rsidR="00E93281" w:rsidRDefault="001F62AC" w:rsidP="005919F3">
      <w:pPr>
        <w:pStyle w:val="BodyText"/>
        <w:ind w:left="0"/>
        <w:rPr>
          <w:rFonts w:cs="Arial"/>
          <w:sz w:val="24"/>
          <w:szCs w:val="24"/>
        </w:rPr>
      </w:pPr>
      <w:r>
        <w:rPr>
          <w:rFonts w:cs="Arial"/>
          <w:b/>
          <w:bCs/>
          <w:sz w:val="28"/>
          <w:szCs w:val="28"/>
          <w:lang w:val="cy-GB"/>
        </w:rPr>
        <w:t>Ar ran y Pennaeth Peirianneg a Thrafnidiaeth</w:t>
      </w:r>
      <w:r>
        <w:rPr>
          <w:rFonts w:cs="Arial"/>
          <w:sz w:val="28"/>
          <w:szCs w:val="28"/>
          <w:lang w:val="cy-GB"/>
        </w:rPr>
        <w:t xml:space="preserve"> </w:t>
      </w:r>
    </w:p>
    <w:sectPr w:rsidR="00E93281" w:rsidSect="00F93C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282" w:bottom="2977" w:left="1276" w:header="708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07C0C" w14:textId="77777777" w:rsidR="00F93C06" w:rsidRDefault="00F93C06">
      <w:pPr>
        <w:spacing w:after="0" w:line="240" w:lineRule="auto"/>
      </w:pPr>
      <w:r>
        <w:separator/>
      </w:r>
    </w:p>
  </w:endnote>
  <w:endnote w:type="continuationSeparator" w:id="0">
    <w:p w14:paraId="3CAFA6DC" w14:textId="77777777" w:rsidR="00F93C06" w:rsidRDefault="00F9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A0C2" w14:textId="77777777" w:rsidR="004C2C5A" w:rsidRDefault="004C2C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A0C3" w14:textId="77777777" w:rsidR="004C2C5A" w:rsidRDefault="004C2C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A0C9" w14:textId="77777777" w:rsidR="004D4914" w:rsidRDefault="001F62AC" w:rsidP="00F63D9A">
    <w:pPr>
      <w:tabs>
        <w:tab w:val="left" w:pos="0"/>
        <w:tab w:val="left" w:pos="4253"/>
      </w:tabs>
      <w:spacing w:before="20" w:after="0"/>
      <w:ind w:hanging="142"/>
      <w:rPr>
        <w:rFonts w:eastAsia="Arial" w:cstheme="minorHAnsi"/>
        <w:i/>
        <w:sz w:val="16"/>
        <w:szCs w:val="16"/>
      </w:rPr>
    </w:pPr>
    <w:r>
      <w:rPr>
        <w:rFonts w:eastAsia="Arial" w:cstheme="minorHAnsi"/>
        <w:b/>
        <w:bCs/>
        <w:color w:val="231F20"/>
        <w:spacing w:val="-1"/>
        <w:sz w:val="16"/>
        <w:szCs w:val="16"/>
        <w:lang w:val="cy-GB"/>
      </w:rPr>
      <w:t>Yr Amgylchedd ac Adfywio</w:t>
    </w:r>
    <w:r>
      <w:rPr>
        <w:rFonts w:eastAsia="Arial" w:cstheme="minorHAnsi"/>
        <w:b/>
        <w:bCs/>
        <w:i/>
        <w:iCs/>
        <w:color w:val="231F20"/>
        <w:spacing w:val="-1"/>
        <w:sz w:val="16"/>
        <w:szCs w:val="16"/>
        <w:lang w:val="cy-GB"/>
      </w:rPr>
      <w:tab/>
    </w:r>
    <w:r>
      <w:rPr>
        <w:rFonts w:eastAsia="Arial" w:cstheme="minorHAnsi"/>
        <w:b/>
        <w:bCs/>
        <w:color w:val="231F20"/>
        <w:spacing w:val="-1"/>
        <w:sz w:val="16"/>
        <w:szCs w:val="16"/>
        <w:lang w:val="cy-GB"/>
      </w:rPr>
      <w:t>Environment &amp; Regeneration</w:t>
    </w:r>
  </w:p>
  <w:p w14:paraId="7A4FA0CA" w14:textId="77777777" w:rsidR="004D4914" w:rsidRDefault="001F62AC" w:rsidP="00F63D9A">
    <w:pPr>
      <w:tabs>
        <w:tab w:val="left" w:pos="0"/>
        <w:tab w:val="left" w:pos="4253"/>
        <w:tab w:val="left" w:pos="6096"/>
      </w:tabs>
      <w:spacing w:before="60" w:after="0"/>
      <w:ind w:hanging="142"/>
      <w:rPr>
        <w:rFonts w:eastAsia="Arial" w:cstheme="minorHAnsi"/>
        <w:color w:val="231F20"/>
        <w:spacing w:val="-2"/>
        <w:sz w:val="16"/>
        <w:szCs w:val="16"/>
      </w:rPr>
    </w:pPr>
    <w:r>
      <w:rPr>
        <w:rFonts w:eastAsia="Arial" w:cstheme="minorHAnsi"/>
        <w:b/>
        <w:bCs/>
        <w:color w:val="231F20"/>
        <w:spacing w:val="-2"/>
        <w:sz w:val="16"/>
        <w:szCs w:val="16"/>
        <w:lang w:val="cy-GB"/>
      </w:rPr>
      <w:t>David W Griffiths Pennaeth Peirianneg a Thrafnidiaeth</w:t>
    </w:r>
    <w:r>
      <w:rPr>
        <w:rFonts w:eastAsia="Arial" w:cstheme="minorHAnsi"/>
        <w:b/>
        <w:bCs/>
        <w:color w:val="231F20"/>
        <w:spacing w:val="-2"/>
        <w:sz w:val="16"/>
        <w:szCs w:val="16"/>
        <w:lang w:val="cy-GB"/>
      </w:rPr>
      <w:tab/>
      <w:t>David W Griffiths Head of Engineering &amp; Transport</w:t>
    </w:r>
    <w:r>
      <w:rPr>
        <w:rFonts w:eastAsia="Arial" w:cstheme="minorHAnsi"/>
        <w:color w:val="231F20"/>
        <w:spacing w:val="-2"/>
        <w:sz w:val="16"/>
        <w:szCs w:val="16"/>
        <w:lang w:val="cy-GB"/>
      </w:rPr>
      <w:t xml:space="preserve"> </w:t>
    </w:r>
  </w:p>
  <w:p w14:paraId="7A4FA0CB" w14:textId="77777777" w:rsidR="004D4914" w:rsidRDefault="001F62AC" w:rsidP="00F63D9A">
    <w:pPr>
      <w:tabs>
        <w:tab w:val="left" w:pos="0"/>
        <w:tab w:val="left" w:pos="4253"/>
      </w:tabs>
      <w:spacing w:after="0"/>
      <w:ind w:hanging="142"/>
      <w:rPr>
        <w:rFonts w:eastAsia="Arial" w:cstheme="minorHAnsi"/>
        <w:color w:val="231F20"/>
        <w:spacing w:val="-18"/>
        <w:sz w:val="16"/>
        <w:szCs w:val="16"/>
      </w:rPr>
    </w:pPr>
    <w:r>
      <w:rPr>
        <w:rFonts w:eastAsia="Arial" w:cstheme="minorHAnsi"/>
        <w:color w:val="231F20"/>
        <w:spacing w:val="-18"/>
        <w:sz w:val="16"/>
        <w:szCs w:val="16"/>
        <w:lang w:val="cy-GB"/>
      </w:rPr>
      <w:t>Y Ceiau, Ffordd Brunel, Parc Ynni Baglan, Castell-Nedd SA11 2GG</w:t>
    </w:r>
    <w:r>
      <w:rPr>
        <w:rFonts w:eastAsia="Arial" w:cstheme="minorHAnsi"/>
        <w:i/>
        <w:iCs/>
        <w:color w:val="231F20"/>
        <w:spacing w:val="-18"/>
        <w:sz w:val="16"/>
        <w:szCs w:val="16"/>
        <w:lang w:val="cy-GB"/>
      </w:rPr>
      <w:tab/>
    </w:r>
    <w:r>
      <w:rPr>
        <w:rFonts w:eastAsia="Arial" w:cstheme="minorHAnsi"/>
        <w:color w:val="231F20"/>
        <w:spacing w:val="-18"/>
        <w:sz w:val="16"/>
        <w:szCs w:val="16"/>
        <w:lang w:val="cy-GB"/>
      </w:rPr>
      <w:t>The Quays, Brunel Way, Baglan Energy Park, Neath SA11 2GG</w:t>
    </w:r>
  </w:p>
  <w:p w14:paraId="7A4FA0CC" w14:textId="77777777" w:rsidR="004D4914" w:rsidRDefault="001F62AC" w:rsidP="00F63D9A">
    <w:pPr>
      <w:tabs>
        <w:tab w:val="left" w:pos="0"/>
        <w:tab w:val="left" w:pos="4253"/>
        <w:tab w:val="left" w:pos="6096"/>
      </w:tabs>
      <w:spacing w:after="0"/>
      <w:ind w:hanging="142"/>
      <w:rPr>
        <w:rFonts w:eastAsia="Arial" w:cstheme="minorHAnsi"/>
        <w:color w:val="231F20"/>
        <w:sz w:val="16"/>
        <w:szCs w:val="16"/>
      </w:rPr>
    </w:pPr>
    <w:r>
      <w:rPr>
        <w:rFonts w:eastAsia="Arial" w:cstheme="minorHAnsi"/>
        <w:color w:val="231F20"/>
        <w:sz w:val="16"/>
        <w:szCs w:val="16"/>
        <w:lang w:val="cy-GB"/>
      </w:rPr>
      <w:t>Ffôn 01639 686868 Ffacs 01639</w:t>
    </w:r>
    <w:r>
      <w:rPr>
        <w:rFonts w:eastAsia="Arial" w:cstheme="minorHAnsi"/>
        <w:color w:val="231F20"/>
        <w:sz w:val="16"/>
        <w:szCs w:val="16"/>
        <w:lang w:val="cy-GB"/>
      </w:rPr>
      <w:t xml:space="preserve"> 686100</w:t>
    </w:r>
    <w:r>
      <w:rPr>
        <w:rFonts w:eastAsia="Arial" w:cstheme="minorHAnsi"/>
        <w:color w:val="231F20"/>
        <w:sz w:val="16"/>
        <w:szCs w:val="16"/>
        <w:lang w:val="cy-GB"/>
      </w:rPr>
      <w:tab/>
      <w:t>Phone 01639 686868 Fax 01639 686100</w:t>
    </w:r>
  </w:p>
  <w:p w14:paraId="7A4FA0CD" w14:textId="77777777" w:rsidR="004A571E" w:rsidRPr="004D4914" w:rsidRDefault="004A571E" w:rsidP="00F63D9A">
    <w:pPr>
      <w:pStyle w:val="Footer"/>
      <w:tabs>
        <w:tab w:val="left" w:pos="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9C5466" w14:textId="77777777" w:rsidR="00F93C06" w:rsidRDefault="00F93C06">
      <w:pPr>
        <w:spacing w:after="0" w:line="240" w:lineRule="auto"/>
      </w:pPr>
      <w:r>
        <w:separator/>
      </w:r>
    </w:p>
  </w:footnote>
  <w:footnote w:type="continuationSeparator" w:id="0">
    <w:p w14:paraId="2D6FC7D4" w14:textId="77777777" w:rsidR="00F93C06" w:rsidRDefault="00F93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A0C0" w14:textId="77777777" w:rsidR="00891271" w:rsidRDefault="001F62AC">
    <w:pPr>
      <w:pStyle w:val="Header"/>
    </w:pPr>
    <w:r>
      <w:rPr>
        <w:noProof/>
        <w:lang w:eastAsia="en-GB"/>
      </w:rPr>
      <w:pict w14:anchorId="7A4FA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3532" o:spid="_x0000_s307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NPT_letterhead-colour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A0C1" w14:textId="77777777" w:rsidR="004C2C5A" w:rsidRDefault="004C2C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FA0C4" w14:textId="77777777" w:rsidR="00F03604" w:rsidRDefault="00F03604">
    <w:pPr>
      <w:pStyle w:val="Header"/>
    </w:pPr>
  </w:p>
  <w:p w14:paraId="7A4FA0C5" w14:textId="77777777" w:rsidR="00F03604" w:rsidRDefault="00F03604">
    <w:pPr>
      <w:pStyle w:val="Header"/>
    </w:pPr>
  </w:p>
  <w:p w14:paraId="7A4FA0C6" w14:textId="77777777" w:rsidR="00F03604" w:rsidRDefault="00F03604">
    <w:pPr>
      <w:pStyle w:val="Header"/>
    </w:pPr>
  </w:p>
  <w:p w14:paraId="7A4FA0C7" w14:textId="77777777" w:rsidR="00F03604" w:rsidRDefault="00F03604">
    <w:pPr>
      <w:pStyle w:val="Header"/>
    </w:pPr>
  </w:p>
  <w:p w14:paraId="7A4FA0C8" w14:textId="77777777" w:rsidR="00891271" w:rsidRDefault="001F62AC">
    <w:pPr>
      <w:pStyle w:val="Header"/>
    </w:pPr>
    <w:r>
      <w:rPr>
        <w:noProof/>
        <w:lang w:eastAsia="en-GB"/>
      </w:rPr>
      <w:pict w14:anchorId="7A4FA0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63531" o:spid="_x0000_s3074" type="#_x0000_t75" style="position:absolute;margin-left:-68pt;margin-top:-110.3pt;width:585.6pt;height:841.9pt;z-index:-251658240;mso-position-horizontal-relative:margin;mso-position-vertical-relative:margin" o:allowincell="f">
          <v:imagedata r:id="rId1" o:title="NPT_letterhead-colour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02344"/>
    <w:multiLevelType w:val="hybridMultilevel"/>
    <w:tmpl w:val="4F0E3BEC"/>
    <w:lvl w:ilvl="0" w:tplc="F210E8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7E78F0" w:tentative="1">
      <w:start w:val="1"/>
      <w:numFmt w:val="lowerLetter"/>
      <w:lvlText w:val="%2."/>
      <w:lvlJc w:val="left"/>
      <w:pPr>
        <w:ind w:left="1440" w:hanging="360"/>
      </w:pPr>
    </w:lvl>
    <w:lvl w:ilvl="2" w:tplc="272C074C" w:tentative="1">
      <w:start w:val="1"/>
      <w:numFmt w:val="lowerRoman"/>
      <w:lvlText w:val="%3."/>
      <w:lvlJc w:val="right"/>
      <w:pPr>
        <w:ind w:left="2160" w:hanging="180"/>
      </w:pPr>
    </w:lvl>
    <w:lvl w:ilvl="3" w:tplc="3B8E4406" w:tentative="1">
      <w:start w:val="1"/>
      <w:numFmt w:val="decimal"/>
      <w:lvlText w:val="%4."/>
      <w:lvlJc w:val="left"/>
      <w:pPr>
        <w:ind w:left="2880" w:hanging="360"/>
      </w:pPr>
    </w:lvl>
    <w:lvl w:ilvl="4" w:tplc="FD60D430" w:tentative="1">
      <w:start w:val="1"/>
      <w:numFmt w:val="lowerLetter"/>
      <w:lvlText w:val="%5."/>
      <w:lvlJc w:val="left"/>
      <w:pPr>
        <w:ind w:left="3600" w:hanging="360"/>
      </w:pPr>
    </w:lvl>
    <w:lvl w:ilvl="5" w:tplc="F708B9BA" w:tentative="1">
      <w:start w:val="1"/>
      <w:numFmt w:val="lowerRoman"/>
      <w:lvlText w:val="%6."/>
      <w:lvlJc w:val="right"/>
      <w:pPr>
        <w:ind w:left="4320" w:hanging="180"/>
      </w:pPr>
    </w:lvl>
    <w:lvl w:ilvl="6" w:tplc="C54A5180" w:tentative="1">
      <w:start w:val="1"/>
      <w:numFmt w:val="decimal"/>
      <w:lvlText w:val="%7."/>
      <w:lvlJc w:val="left"/>
      <w:pPr>
        <w:ind w:left="5040" w:hanging="360"/>
      </w:pPr>
    </w:lvl>
    <w:lvl w:ilvl="7" w:tplc="1FAEAC1E" w:tentative="1">
      <w:start w:val="1"/>
      <w:numFmt w:val="lowerLetter"/>
      <w:lvlText w:val="%8."/>
      <w:lvlJc w:val="left"/>
      <w:pPr>
        <w:ind w:left="5760" w:hanging="360"/>
      </w:pPr>
    </w:lvl>
    <w:lvl w:ilvl="8" w:tplc="A7EA54C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attachedTemplate r:id="rId1"/>
  <w:defaultTabStop w:val="720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33C"/>
    <w:rsid w:val="00041DAE"/>
    <w:rsid w:val="00047D4C"/>
    <w:rsid w:val="000529AF"/>
    <w:rsid w:val="000A32B2"/>
    <w:rsid w:val="000E35DD"/>
    <w:rsid w:val="00101570"/>
    <w:rsid w:val="00111D86"/>
    <w:rsid w:val="0016680C"/>
    <w:rsid w:val="001E2A6D"/>
    <w:rsid w:val="001F62AC"/>
    <w:rsid w:val="00263F30"/>
    <w:rsid w:val="002779B6"/>
    <w:rsid w:val="002A1287"/>
    <w:rsid w:val="00300893"/>
    <w:rsid w:val="003A1BDE"/>
    <w:rsid w:val="003E2F97"/>
    <w:rsid w:val="00446073"/>
    <w:rsid w:val="00482219"/>
    <w:rsid w:val="00496910"/>
    <w:rsid w:val="004A571E"/>
    <w:rsid w:val="004C2C5A"/>
    <w:rsid w:val="004D086E"/>
    <w:rsid w:val="004D4914"/>
    <w:rsid w:val="005919F3"/>
    <w:rsid w:val="005B6B37"/>
    <w:rsid w:val="005D11F2"/>
    <w:rsid w:val="00612B81"/>
    <w:rsid w:val="00620C6C"/>
    <w:rsid w:val="00755D0F"/>
    <w:rsid w:val="007A3320"/>
    <w:rsid w:val="007D5AFC"/>
    <w:rsid w:val="007E443A"/>
    <w:rsid w:val="007F24FE"/>
    <w:rsid w:val="0084068A"/>
    <w:rsid w:val="00864C03"/>
    <w:rsid w:val="008718FA"/>
    <w:rsid w:val="00877F55"/>
    <w:rsid w:val="00891271"/>
    <w:rsid w:val="008B4987"/>
    <w:rsid w:val="00910F8B"/>
    <w:rsid w:val="00973E7B"/>
    <w:rsid w:val="009D141C"/>
    <w:rsid w:val="00A15EBA"/>
    <w:rsid w:val="00A75005"/>
    <w:rsid w:val="00A83B24"/>
    <w:rsid w:val="00AB119D"/>
    <w:rsid w:val="00B01748"/>
    <w:rsid w:val="00B308B2"/>
    <w:rsid w:val="00B54C6B"/>
    <w:rsid w:val="00C47A7A"/>
    <w:rsid w:val="00C86D0B"/>
    <w:rsid w:val="00CB2CD5"/>
    <w:rsid w:val="00D33F2A"/>
    <w:rsid w:val="00D558F5"/>
    <w:rsid w:val="00D706F2"/>
    <w:rsid w:val="00D721C7"/>
    <w:rsid w:val="00D8384D"/>
    <w:rsid w:val="00DB4772"/>
    <w:rsid w:val="00DB5218"/>
    <w:rsid w:val="00E256B3"/>
    <w:rsid w:val="00E55DFB"/>
    <w:rsid w:val="00E767D8"/>
    <w:rsid w:val="00E86365"/>
    <w:rsid w:val="00E93281"/>
    <w:rsid w:val="00EA7661"/>
    <w:rsid w:val="00EC49C1"/>
    <w:rsid w:val="00EC6FF7"/>
    <w:rsid w:val="00F03604"/>
    <w:rsid w:val="00F079E2"/>
    <w:rsid w:val="00F23075"/>
    <w:rsid w:val="00F47F8F"/>
    <w:rsid w:val="00F63D9A"/>
    <w:rsid w:val="00F91DD5"/>
    <w:rsid w:val="00F93C06"/>
    <w:rsid w:val="00FB633C"/>
    <w:rsid w:val="00FF2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."/>
  <w:listSeparator w:val=","/>
  <w14:docId w14:val="7A4FA094"/>
  <w15:docId w15:val="{59A0967C-0878-4217-BCC8-EF58C6EC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2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271"/>
  </w:style>
  <w:style w:type="paragraph" w:styleId="Footer">
    <w:name w:val="footer"/>
    <w:basedOn w:val="Normal"/>
    <w:link w:val="FooterChar"/>
    <w:uiPriority w:val="99"/>
    <w:unhideWhenUsed/>
    <w:rsid w:val="008912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271"/>
  </w:style>
  <w:style w:type="paragraph" w:styleId="BodyText">
    <w:name w:val="Body Text"/>
    <w:basedOn w:val="Normal"/>
    <w:link w:val="BodyTextChar"/>
    <w:uiPriority w:val="1"/>
    <w:qFormat/>
    <w:rsid w:val="00891271"/>
    <w:pPr>
      <w:widowControl w:val="0"/>
      <w:spacing w:after="0" w:line="240" w:lineRule="auto"/>
      <w:ind w:left="118"/>
    </w:pPr>
    <w:rPr>
      <w:rFonts w:ascii="Arial" w:eastAsia="Arial" w:hAnsi="Arial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91271"/>
    <w:rPr>
      <w:rFonts w:ascii="Arial" w:eastAsia="Arial" w:hAnsi="Arial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891271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1271"/>
    <w:rPr>
      <w:color w:val="0000FF" w:themeColor="hyperlink"/>
      <w:u w:val="single"/>
    </w:rPr>
  </w:style>
  <w:style w:type="paragraph" w:customStyle="1" w:styleId="Lettertemplate">
    <w:name w:val="Letter template"/>
    <w:basedOn w:val="Normal"/>
    <w:autoRedefine/>
    <w:uiPriority w:val="1"/>
    <w:qFormat/>
    <w:rsid w:val="00D558F5"/>
    <w:pPr>
      <w:widowControl w:val="0"/>
      <w:spacing w:after="0" w:line="240" w:lineRule="auto"/>
      <w:ind w:right="-30"/>
    </w:pPr>
    <w:rPr>
      <w:rFonts w:cstheme="minorHAnsi"/>
      <w:sz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vironment@npt.gov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301\Downloads\npt_letterhead_fc_2019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95022-186D-47D9-B86F-0C894ED9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npt_letterhead_fc_2019 (1)</Template>
  <TotalTime>0</TotalTime>
  <Pages>1</Pages>
  <Words>200</Words>
  <Characters>1145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E. Williams</dc:creator>
  <cp:lastModifiedBy>Craig Foley</cp:lastModifiedBy>
  <cp:revision>2</cp:revision>
  <cp:lastPrinted>2019-04-02T15:52:00Z</cp:lastPrinted>
  <dcterms:created xsi:type="dcterms:W3CDTF">2024-03-15T12:34:00Z</dcterms:created>
  <dcterms:modified xsi:type="dcterms:W3CDTF">2024-03-15T12:34:00Z</dcterms:modified>
</cp:coreProperties>
</file>